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769"/>
        <w:gridCol w:w="1687"/>
        <w:gridCol w:w="2407"/>
      </w:tblGrid>
      <w:tr w:rsidR="000172E5" w:rsidRPr="00637200" w14:paraId="79653D08" w14:textId="77777777" w:rsidTr="006145D8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4BCFAE79" w14:textId="678CF9C4" w:rsidR="000172E5" w:rsidRPr="00637200" w:rsidRDefault="00E27265" w:rsidP="00637200">
            <w:pPr>
              <w:pStyle w:val="Heading1"/>
            </w:pPr>
            <w:r>
              <w:t>Homeowner 1</w:t>
            </w:r>
          </w:p>
        </w:tc>
      </w:tr>
      <w:tr w:rsidR="000172E5" w:rsidRPr="00846B76" w14:paraId="4DE99300" w14:textId="77777777" w:rsidTr="006145D8">
        <w:tc>
          <w:tcPr>
            <w:tcW w:w="1334" w:type="pct"/>
            <w:vAlign w:val="bottom"/>
          </w:tcPr>
          <w:p w14:paraId="3BE35D62" w14:textId="4EDCC0CC" w:rsidR="000172E5" w:rsidRPr="00637200" w:rsidRDefault="00E27265" w:rsidP="00637200">
            <w:pPr>
              <w:pStyle w:val="NormalIndent"/>
            </w:pPr>
            <w:r>
              <w:t>First Name*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1C824DA6" w14:textId="77777777" w:rsidR="000172E5" w:rsidRPr="00846B76" w:rsidRDefault="000172E5" w:rsidP="00311D4F"/>
        </w:tc>
      </w:tr>
      <w:tr w:rsidR="000172E5" w:rsidRPr="00846B76" w14:paraId="4C4F3C56" w14:textId="77777777" w:rsidTr="006145D8">
        <w:tc>
          <w:tcPr>
            <w:tcW w:w="1334" w:type="pct"/>
            <w:vAlign w:val="bottom"/>
          </w:tcPr>
          <w:p w14:paraId="14B93B99" w14:textId="37436DB2" w:rsidR="000172E5" w:rsidRPr="00637200" w:rsidRDefault="00E27265" w:rsidP="00637200">
            <w:pPr>
              <w:pStyle w:val="NormalIndent"/>
            </w:pPr>
            <w:r>
              <w:t>Last Name*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3012D5" w14:textId="77777777" w:rsidR="000172E5" w:rsidRPr="00846B76" w:rsidRDefault="000172E5" w:rsidP="00311D4F"/>
        </w:tc>
      </w:tr>
      <w:tr w:rsidR="00063259" w:rsidRPr="00846B76" w14:paraId="38BA9664" w14:textId="77777777" w:rsidTr="006145D8">
        <w:tc>
          <w:tcPr>
            <w:tcW w:w="1334" w:type="pct"/>
            <w:vAlign w:val="bottom"/>
          </w:tcPr>
          <w:p w14:paraId="60733DB2" w14:textId="083F049F" w:rsidR="00063259" w:rsidRDefault="00063259" w:rsidP="00637200">
            <w:pPr>
              <w:pStyle w:val="NormalIndent"/>
            </w:pPr>
            <w:r>
              <w:t>Address*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12B174" w14:textId="77777777" w:rsidR="00063259" w:rsidRPr="00846B76" w:rsidRDefault="00063259" w:rsidP="00311D4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282E762D" w14:textId="77777777" w:rsidR="00063259" w:rsidRDefault="00063259" w:rsidP="00311D4F"/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785752" w14:textId="77777777" w:rsidR="00063259" w:rsidRPr="00846B76" w:rsidRDefault="00063259" w:rsidP="00311D4F"/>
        </w:tc>
      </w:tr>
      <w:tr w:rsidR="000172E5" w:rsidRPr="00846B76" w14:paraId="0C5B8F81" w14:textId="77777777" w:rsidTr="006145D8">
        <w:tc>
          <w:tcPr>
            <w:tcW w:w="1334" w:type="pct"/>
            <w:vAlign w:val="bottom"/>
          </w:tcPr>
          <w:p w14:paraId="16CA899C" w14:textId="07B493FC" w:rsidR="000172E5" w:rsidRPr="00637200" w:rsidRDefault="00063259" w:rsidP="00637200">
            <w:pPr>
              <w:pStyle w:val="NormalIndent"/>
            </w:pPr>
            <w:r>
              <w:t>Cell Number*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0DDB65" w14:textId="77777777" w:rsidR="000172E5" w:rsidRPr="00846B76" w:rsidRDefault="000172E5" w:rsidP="00311D4F"/>
        </w:tc>
        <w:sdt>
          <w:sdtPr>
            <w:id w:val="-1223447272"/>
            <w:placeholder>
              <w:docPart w:val="3CB5123530CE48E39F9B1B7F33AB0E0D"/>
            </w:placeholder>
            <w:temporary/>
            <w:showingPlcHdr/>
            <w15:appearance w15:val="hidden"/>
          </w:sdtPr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14:paraId="75A69498" w14:textId="77777777" w:rsidR="000172E5" w:rsidRDefault="007147D7" w:rsidP="00311D4F">
                <w:r w:rsidRPr="00311D4F"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9F826F" w14:textId="77777777" w:rsidR="000172E5" w:rsidRPr="00846B76" w:rsidRDefault="000172E5" w:rsidP="00311D4F"/>
        </w:tc>
      </w:tr>
      <w:tr w:rsidR="000172E5" w:rsidRPr="00846B76" w14:paraId="3114F1CB" w14:textId="77777777" w:rsidTr="006145D8">
        <w:tc>
          <w:tcPr>
            <w:tcW w:w="1334" w:type="pct"/>
            <w:vAlign w:val="bottom"/>
          </w:tcPr>
          <w:p w14:paraId="2F9CFDAA" w14:textId="6B2891E3" w:rsidR="000172E5" w:rsidRPr="00637200" w:rsidRDefault="00063259" w:rsidP="00637200">
            <w:pPr>
              <w:pStyle w:val="NormalIndent"/>
            </w:pPr>
            <w:r>
              <w:t>Email*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34BC2645" w14:textId="77777777" w:rsidR="000172E5" w:rsidRPr="00846B76" w:rsidRDefault="000172E5" w:rsidP="00311D4F"/>
        </w:tc>
      </w:tr>
      <w:tr w:rsidR="00B748C6" w:rsidRPr="00846B76" w14:paraId="6697A88C" w14:textId="77777777" w:rsidTr="006145D8">
        <w:tc>
          <w:tcPr>
            <w:tcW w:w="1334" w:type="pct"/>
            <w:vAlign w:val="bottom"/>
          </w:tcPr>
          <w:p w14:paraId="08B0E77D" w14:textId="04DF7F8F" w:rsidR="00B748C6" w:rsidRDefault="00B748C6" w:rsidP="00637200">
            <w:pPr>
              <w:pStyle w:val="NormalIndent"/>
            </w:pPr>
            <w:r>
              <w:t>Car* Make/Model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05AD5B63" w14:textId="77777777" w:rsidR="00B748C6" w:rsidRPr="00846B76" w:rsidRDefault="00B748C6" w:rsidP="00311D4F"/>
        </w:tc>
      </w:tr>
      <w:tr w:rsidR="000920E1" w:rsidRPr="00846B76" w14:paraId="270BD57C" w14:textId="77777777" w:rsidTr="006145D8">
        <w:tc>
          <w:tcPr>
            <w:tcW w:w="1334" w:type="pct"/>
            <w:vAlign w:val="bottom"/>
          </w:tcPr>
          <w:p w14:paraId="5FF727AD" w14:textId="6B6F4F13" w:rsidR="000920E1" w:rsidRDefault="000920E1" w:rsidP="000920E1">
            <w:pPr>
              <w:pStyle w:val="NormalIndent"/>
            </w:pPr>
            <w:proofErr w:type="spellStart"/>
            <w:r>
              <w:t>Lic</w:t>
            </w:r>
            <w:proofErr w:type="spellEnd"/>
            <w:r>
              <w:t xml:space="preserve"> Plate #*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27BA0984" w14:textId="77777777" w:rsidR="000920E1" w:rsidRPr="00846B76" w:rsidRDefault="000920E1" w:rsidP="000920E1"/>
        </w:tc>
      </w:tr>
      <w:tr w:rsidR="000920E1" w:rsidRPr="00846B76" w14:paraId="3477962A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0B8CD297" w14:textId="77777777" w:rsidR="000920E1" w:rsidRPr="00846B76" w:rsidRDefault="000920E1" w:rsidP="000920E1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920E1" w:rsidRPr="00846B76" w14:paraId="2E148888" w14:textId="77777777" w:rsidTr="006145D8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6AC8A2A5" w14:textId="6C56C8EC" w:rsidR="000920E1" w:rsidRPr="00846B76" w:rsidRDefault="000920E1" w:rsidP="000920E1">
            <w:pPr>
              <w:pStyle w:val="Heading1"/>
            </w:pPr>
            <w:r>
              <w:t>Homeowner 2</w:t>
            </w:r>
          </w:p>
        </w:tc>
      </w:tr>
      <w:tr w:rsidR="000920E1" w:rsidRPr="00846B76" w14:paraId="279B78E5" w14:textId="77777777" w:rsidTr="006145D8">
        <w:tc>
          <w:tcPr>
            <w:tcW w:w="1334" w:type="pct"/>
            <w:vAlign w:val="bottom"/>
          </w:tcPr>
          <w:p w14:paraId="64C69528" w14:textId="684E2E53" w:rsidR="000920E1" w:rsidRPr="00846B76" w:rsidRDefault="000920E1" w:rsidP="000920E1">
            <w:pPr>
              <w:pStyle w:val="NormalIndent"/>
            </w:pPr>
            <w:r>
              <w:t>First Name*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315511DF" w14:textId="77777777" w:rsidR="000920E1" w:rsidRPr="00846B76" w:rsidRDefault="000920E1" w:rsidP="000920E1"/>
        </w:tc>
      </w:tr>
      <w:tr w:rsidR="000920E1" w:rsidRPr="00846B76" w14:paraId="51DC37EB" w14:textId="77777777" w:rsidTr="006145D8">
        <w:tc>
          <w:tcPr>
            <w:tcW w:w="1334" w:type="pct"/>
            <w:vAlign w:val="bottom"/>
          </w:tcPr>
          <w:p w14:paraId="1279BDB7" w14:textId="1A542289" w:rsidR="000920E1" w:rsidRPr="00846B76" w:rsidRDefault="000920E1" w:rsidP="000920E1">
            <w:pPr>
              <w:pStyle w:val="NormalIndent"/>
            </w:pPr>
            <w:r>
              <w:t>Last Name*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36FC4C2" w14:textId="77777777" w:rsidR="000920E1" w:rsidRPr="00846B76" w:rsidRDefault="000920E1" w:rsidP="000920E1"/>
        </w:tc>
      </w:tr>
      <w:tr w:rsidR="000920E1" w:rsidRPr="00846B76" w14:paraId="4DA56067" w14:textId="77777777" w:rsidTr="006145D8">
        <w:tc>
          <w:tcPr>
            <w:tcW w:w="1334" w:type="pct"/>
            <w:vAlign w:val="bottom"/>
          </w:tcPr>
          <w:p w14:paraId="273794BE" w14:textId="0CBB6EB2" w:rsidR="000920E1" w:rsidRDefault="000920E1" w:rsidP="000920E1">
            <w:pPr>
              <w:pStyle w:val="NormalIndent"/>
            </w:pPr>
            <w:r>
              <w:t>Address*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520901" w14:textId="77777777" w:rsidR="000920E1" w:rsidRPr="00846B76" w:rsidRDefault="000920E1" w:rsidP="000920E1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583025E2" w14:textId="77777777" w:rsidR="000920E1" w:rsidRDefault="000920E1" w:rsidP="000920E1"/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2A239F" w14:textId="77777777" w:rsidR="000920E1" w:rsidRPr="00846B76" w:rsidRDefault="000920E1" w:rsidP="000920E1"/>
        </w:tc>
      </w:tr>
      <w:tr w:rsidR="000920E1" w:rsidRPr="00846B76" w14:paraId="6BC3BAFC" w14:textId="77777777" w:rsidTr="006145D8">
        <w:tc>
          <w:tcPr>
            <w:tcW w:w="1334" w:type="pct"/>
            <w:vAlign w:val="bottom"/>
          </w:tcPr>
          <w:p w14:paraId="085A0C5D" w14:textId="28BDA954" w:rsidR="000920E1" w:rsidRPr="00846B76" w:rsidRDefault="000920E1" w:rsidP="000920E1">
            <w:pPr>
              <w:pStyle w:val="NormalIndent"/>
            </w:pPr>
            <w:r>
              <w:t>Cell Number*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990509" w14:textId="77777777" w:rsidR="000920E1" w:rsidRPr="00846B76" w:rsidRDefault="000920E1" w:rsidP="000920E1"/>
        </w:tc>
        <w:sdt>
          <w:sdtPr>
            <w:id w:val="-448942189"/>
            <w:placeholder>
              <w:docPart w:val="8D8F1A12AF294DF080FC6A7B265174E8"/>
            </w:placeholder>
            <w:temporary/>
            <w:showingPlcHdr/>
            <w15:appearance w15:val="hidden"/>
          </w:sdtPr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14:paraId="6662D50D" w14:textId="77777777" w:rsidR="000920E1" w:rsidRPr="00846B76" w:rsidRDefault="000920E1" w:rsidP="000920E1">
                <w:r w:rsidRPr="006145D8"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94490F" w14:textId="77777777" w:rsidR="000920E1" w:rsidRPr="00846B76" w:rsidRDefault="000920E1" w:rsidP="000920E1"/>
        </w:tc>
      </w:tr>
      <w:tr w:rsidR="000920E1" w:rsidRPr="00846B76" w14:paraId="7F62D45A" w14:textId="77777777" w:rsidTr="006145D8">
        <w:tc>
          <w:tcPr>
            <w:tcW w:w="1334" w:type="pct"/>
            <w:vAlign w:val="bottom"/>
          </w:tcPr>
          <w:p w14:paraId="4EE93D2C" w14:textId="0F15C0E7" w:rsidR="000920E1" w:rsidRPr="00846B76" w:rsidRDefault="000920E1" w:rsidP="000920E1">
            <w:pPr>
              <w:pStyle w:val="NormalIndent"/>
            </w:pPr>
            <w:r>
              <w:t>Email*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64DCA2EA" w14:textId="77777777" w:rsidR="000920E1" w:rsidRPr="00846B76" w:rsidRDefault="000920E1" w:rsidP="000920E1"/>
        </w:tc>
      </w:tr>
      <w:tr w:rsidR="00B748C6" w:rsidRPr="00846B76" w14:paraId="2FE52FB7" w14:textId="77777777" w:rsidTr="006145D8">
        <w:tc>
          <w:tcPr>
            <w:tcW w:w="1334" w:type="pct"/>
            <w:vAlign w:val="bottom"/>
          </w:tcPr>
          <w:p w14:paraId="7D4464AC" w14:textId="510BA43F" w:rsidR="00B748C6" w:rsidRDefault="00B748C6" w:rsidP="000920E1">
            <w:pPr>
              <w:pStyle w:val="NormalIndent"/>
            </w:pPr>
            <w:r>
              <w:t>Car* Make/Model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43D7264D" w14:textId="77777777" w:rsidR="00B748C6" w:rsidRPr="00846B76" w:rsidRDefault="00B748C6" w:rsidP="000920E1"/>
        </w:tc>
      </w:tr>
      <w:tr w:rsidR="000920E1" w:rsidRPr="00846B76" w14:paraId="4F88AD19" w14:textId="77777777" w:rsidTr="006145D8">
        <w:tc>
          <w:tcPr>
            <w:tcW w:w="1334" w:type="pct"/>
            <w:vAlign w:val="bottom"/>
          </w:tcPr>
          <w:p w14:paraId="5AE85228" w14:textId="5F982925" w:rsidR="000920E1" w:rsidRDefault="000920E1" w:rsidP="000920E1">
            <w:pPr>
              <w:pStyle w:val="NormalIndent"/>
            </w:pPr>
            <w:proofErr w:type="spellStart"/>
            <w:r>
              <w:t>Lic</w:t>
            </w:r>
            <w:proofErr w:type="spellEnd"/>
            <w:r>
              <w:t xml:space="preserve"> Plate #*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1DA49F87" w14:textId="77777777" w:rsidR="000920E1" w:rsidRPr="00846B76" w:rsidRDefault="000920E1" w:rsidP="000920E1"/>
        </w:tc>
      </w:tr>
      <w:tr w:rsidR="000920E1" w:rsidRPr="00846B76" w14:paraId="127755AF" w14:textId="77777777" w:rsidTr="006145D8">
        <w:tc>
          <w:tcPr>
            <w:tcW w:w="1334" w:type="pct"/>
            <w:vAlign w:val="bottom"/>
          </w:tcPr>
          <w:p w14:paraId="0D798FBD" w14:textId="12AB0C5F" w:rsidR="000920E1" w:rsidRPr="00846B76" w:rsidRDefault="000920E1" w:rsidP="000920E1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3"/>
            <w:vAlign w:val="bottom"/>
          </w:tcPr>
          <w:p w14:paraId="0B8BEFB3" w14:textId="77777777" w:rsidR="000920E1" w:rsidRPr="00846B76" w:rsidRDefault="000920E1" w:rsidP="000920E1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4CA869CD" w14:textId="1667BA0D" w:rsidR="00AF1FD9" w:rsidRDefault="00B748C6" w:rsidP="00AF1FD9">
      <w:pPr>
        <w:spacing w:before="0"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Please Submit to:  Alice Muetzel at </w:t>
      </w:r>
      <w:hyperlink r:id="rId10" w:history="1">
        <w:r w:rsidRPr="00FB0749">
          <w:rPr>
            <w:rStyle w:val="Hyperlink"/>
            <w:rFonts w:ascii="Arial" w:hAnsi="Arial" w:cs="Arial"/>
            <w:b/>
            <w:bCs/>
            <w:sz w:val="20"/>
            <w:szCs w:val="20"/>
          </w:rPr>
          <w:t>amuetzel@camga.com</w:t>
        </w:r>
      </w:hyperlink>
    </w:p>
    <w:p w14:paraId="50E4D93B" w14:textId="77A6C523" w:rsidR="00AF1FD9" w:rsidRDefault="00AF1FD9" w:rsidP="00AF1FD9">
      <w:pPr>
        <w:spacing w:before="0"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Community Association Management, LLC</w:t>
      </w:r>
    </w:p>
    <w:p w14:paraId="2F91DCB6" w14:textId="06E58354" w:rsidR="00AF1FD9" w:rsidRPr="00AF1FD9" w:rsidRDefault="00AF1FD9" w:rsidP="00AF1FD9">
      <w:pPr>
        <w:spacing w:before="0"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101 Devant Street, Suites 904 &amp; 905, Fayetteville, GA  30214</w:t>
      </w:r>
    </w:p>
    <w:p w14:paraId="3FFB8ED1" w14:textId="3653A476" w:rsidR="00063259" w:rsidRPr="00AF1FD9" w:rsidRDefault="00063259" w:rsidP="00AF1FD9">
      <w:pPr>
        <w:spacing w:before="0"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F1FD9">
        <w:rPr>
          <w:rFonts w:ascii="Arial" w:hAnsi="Arial" w:cs="Arial"/>
          <w:b/>
          <w:bCs/>
          <w:sz w:val="20"/>
          <w:szCs w:val="20"/>
        </w:rPr>
        <w:t>P.O. Box 143089</w:t>
      </w:r>
    </w:p>
    <w:p w14:paraId="3D46CA6E" w14:textId="68E8E08E" w:rsidR="00063259" w:rsidRPr="00AF1FD9" w:rsidRDefault="00063259" w:rsidP="00AF1FD9">
      <w:pPr>
        <w:spacing w:before="0"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F1FD9">
        <w:rPr>
          <w:rFonts w:ascii="Arial" w:hAnsi="Arial" w:cs="Arial"/>
          <w:b/>
          <w:bCs/>
          <w:sz w:val="20"/>
          <w:szCs w:val="20"/>
        </w:rPr>
        <w:t>Fayetteville, GA  30214</w:t>
      </w:r>
    </w:p>
    <w:p w14:paraId="00C6D395" w14:textId="7A27C83B" w:rsidR="00977BD5" w:rsidRPr="00AF1FD9" w:rsidRDefault="00063259" w:rsidP="00AF1FD9">
      <w:pPr>
        <w:spacing w:before="0"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F1FD9">
        <w:rPr>
          <w:rFonts w:ascii="Arial" w:hAnsi="Arial" w:cs="Arial"/>
          <w:b/>
          <w:bCs/>
          <w:sz w:val="20"/>
          <w:szCs w:val="20"/>
        </w:rPr>
        <w:t>770-692-0152 (office)</w:t>
      </w:r>
      <w:r w:rsidR="00B748C6">
        <w:rPr>
          <w:rFonts w:ascii="Arial" w:hAnsi="Arial" w:cs="Arial"/>
          <w:b/>
          <w:bCs/>
          <w:sz w:val="20"/>
          <w:szCs w:val="20"/>
        </w:rPr>
        <w:t xml:space="preserve">; </w:t>
      </w:r>
      <w:r w:rsidRPr="00AF1FD9">
        <w:rPr>
          <w:rFonts w:ascii="Arial" w:hAnsi="Arial" w:cs="Arial"/>
          <w:b/>
          <w:bCs/>
          <w:sz w:val="20"/>
          <w:szCs w:val="20"/>
        </w:rPr>
        <w:t>770-692-0156 (fax)</w:t>
      </w:r>
      <w:r w:rsidR="00B748C6">
        <w:rPr>
          <w:rFonts w:ascii="Arial" w:hAnsi="Arial" w:cs="Arial"/>
          <w:b/>
          <w:bCs/>
          <w:sz w:val="20"/>
          <w:szCs w:val="20"/>
        </w:rPr>
        <w:t xml:space="preserve">; </w:t>
      </w:r>
      <w:hyperlink r:id="rId11" w:history="1">
        <w:r w:rsidR="00977BD5" w:rsidRPr="003D703F">
          <w:rPr>
            <w:rStyle w:val="Hyperlink"/>
            <w:rFonts w:ascii="Arial" w:hAnsi="Arial" w:cs="Arial"/>
            <w:b/>
            <w:bCs/>
            <w:sz w:val="20"/>
            <w:szCs w:val="20"/>
          </w:rPr>
          <w:t>www.camga.com</w:t>
        </w:r>
      </w:hyperlink>
    </w:p>
    <w:sectPr w:rsidR="00977BD5" w:rsidRPr="00AF1FD9" w:rsidSect="001A418F">
      <w:headerReference w:type="default" r:id="rId12"/>
      <w:footerReference w:type="default" r:id="rId13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85D6EE" w14:textId="77777777" w:rsidR="001A418F" w:rsidRDefault="001A418F" w:rsidP="000172E5">
      <w:pPr>
        <w:spacing w:after="0" w:line="240" w:lineRule="auto"/>
      </w:pPr>
      <w:r>
        <w:separator/>
      </w:r>
    </w:p>
  </w:endnote>
  <w:endnote w:type="continuationSeparator" w:id="0">
    <w:p w14:paraId="3CE226FA" w14:textId="77777777" w:rsidR="001A418F" w:rsidRDefault="001A418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516C5B-2BC1-4E3E-9FE8-48314467E7CB}"/>
    <w:embedBold r:id="rId2" w:fontKey="{782DC3D1-B61A-4BAA-A484-CEFAD2BE0B9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F425F68-51CB-4875-9074-FD7268E35B78}"/>
    <w:embedBold r:id="rId4" w:fontKey="{8A7D5D0C-3A12-418C-A9CF-239FC2EDB914}"/>
    <w:embedItalic r:id="rId5" w:fontKey="{BB5DF1F6-D8DF-412F-9B1D-0099DB6C8E6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A3E7E137-A7B9-4183-9851-9A40FEF80E6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3435D36C-4790-4689-B7A7-665D31CB0E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8" w:fontKey="{1816C79A-9ABC-4417-9572-59A21859E2BF}"/>
  </w:font>
  <w:font w:name="Dreaming Outloud Pro">
    <w:charset w:val="00"/>
    <w:family w:val="script"/>
    <w:pitch w:val="variable"/>
    <w:sig w:usb0="800000EF" w:usb1="0000000A" w:usb2="00000008" w:usb3="00000000" w:csb0="00000001" w:csb1="00000000"/>
    <w:embedRegular r:id="rId9" w:fontKey="{EFB5FD9A-6A3E-4412-BEB3-21B977D657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5E0FDC0F" w14:textId="77777777" w:rsidTr="00637200">
      <w:tc>
        <w:tcPr>
          <w:tcW w:w="4675" w:type="dxa"/>
          <w:vAlign w:val="center"/>
        </w:tcPr>
        <w:p w14:paraId="6C1488B3" w14:textId="27E5F7A8" w:rsidR="00311D4F" w:rsidRPr="00311D4F" w:rsidRDefault="00E27265" w:rsidP="00637200">
          <w:pPr>
            <w:pStyle w:val="Footer"/>
          </w:pPr>
          <w:r>
            <w:t>Resident Profile</w:t>
          </w:r>
          <w:r w:rsidR="00063259">
            <w:t xml:space="preserve"> 202</w:t>
          </w:r>
          <w:r w:rsidR="000920E1">
            <w:t>4</w:t>
          </w:r>
        </w:p>
      </w:tc>
      <w:tc>
        <w:tcPr>
          <w:tcW w:w="4675" w:type="dxa"/>
          <w:vAlign w:val="center"/>
        </w:tcPr>
        <w:p w14:paraId="6ACD38FB" w14:textId="62C818B3" w:rsidR="00311D4F" w:rsidRPr="00311D4F" w:rsidRDefault="00311D4F" w:rsidP="00637200">
          <w:pPr>
            <w:pStyle w:val="Footer"/>
            <w:jc w:val="right"/>
          </w:pPr>
        </w:p>
      </w:tc>
    </w:tr>
  </w:tbl>
  <w:p w14:paraId="217A146D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601138" w14:textId="77777777" w:rsidR="001A418F" w:rsidRDefault="001A418F" w:rsidP="000172E5">
      <w:pPr>
        <w:spacing w:after="0" w:line="240" w:lineRule="auto"/>
      </w:pPr>
      <w:r>
        <w:separator/>
      </w:r>
    </w:p>
  </w:footnote>
  <w:footnote w:type="continuationSeparator" w:id="0">
    <w:p w14:paraId="0A43F5DB" w14:textId="77777777" w:rsidR="001A418F" w:rsidRDefault="001A418F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2802"/>
      <w:gridCol w:w="6558"/>
    </w:tblGrid>
    <w:tr w:rsidR="000920E1" w:rsidRPr="00637200" w14:paraId="1204B849" w14:textId="77777777" w:rsidTr="00384B05">
      <w:trPr>
        <w:trHeight w:val="990"/>
      </w:trPr>
      <w:tc>
        <w:tcPr>
          <w:tcW w:w="1350" w:type="dxa"/>
          <w:vAlign w:val="center"/>
        </w:tcPr>
        <w:p w14:paraId="2F38D271" w14:textId="7597F0A6" w:rsidR="00B337A2" w:rsidRPr="00637200" w:rsidRDefault="000920E1" w:rsidP="00637200">
          <w:pPr>
            <w:pStyle w:val="Header"/>
          </w:pPr>
          <w:r>
            <w:rPr>
              <w:noProof/>
            </w:rPr>
            <w:drawing>
              <wp:inline distT="0" distB="0" distL="0" distR="0" wp14:anchorId="60F8178C" wp14:editId="5F26C559">
                <wp:extent cx="1642533" cy="923925"/>
                <wp:effectExtent l="0" t="0" r="0" b="0"/>
                <wp:docPr id="1454578435" name="Picture 1" descr="A logo on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4578435" name="Picture 1" descr="A logo on a black background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1960" cy="9348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31EDFCB7" w14:textId="7384B639" w:rsidR="00B337A2" w:rsidRPr="000920E1" w:rsidRDefault="00E27265" w:rsidP="00E27265">
          <w:pPr>
            <w:pStyle w:val="Header"/>
            <w:jc w:val="center"/>
            <w:rPr>
              <w:rFonts w:ascii="Lucida Calligraphy" w:hAnsi="Lucida Calligraphy" w:cs="Dreaming Outloud Pro"/>
              <w:sz w:val="28"/>
              <w:szCs w:val="28"/>
            </w:rPr>
          </w:pPr>
          <w:r w:rsidRPr="000920E1">
            <w:rPr>
              <w:rFonts w:ascii="Lucida Calligraphy" w:hAnsi="Lucida Calligraphy" w:cs="Dreaming Outloud Pro"/>
              <w:color w:val="auto"/>
              <w:sz w:val="28"/>
              <w:szCs w:val="28"/>
            </w:rPr>
            <w:t>Update Your Homeowner Contact Information for the Waterford Commons HOA Board Below</w:t>
          </w:r>
        </w:p>
      </w:tc>
    </w:tr>
  </w:tbl>
  <w:p w14:paraId="5A1E8266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43775797">
    <w:abstractNumId w:val="11"/>
  </w:num>
  <w:num w:numId="2" w16cid:durableId="2116171808">
    <w:abstractNumId w:val="7"/>
  </w:num>
  <w:num w:numId="3" w16cid:durableId="2029015656">
    <w:abstractNumId w:val="15"/>
  </w:num>
  <w:num w:numId="4" w16cid:durableId="1905410470">
    <w:abstractNumId w:val="12"/>
  </w:num>
  <w:num w:numId="5" w16cid:durableId="1727878841">
    <w:abstractNumId w:val="13"/>
  </w:num>
  <w:num w:numId="6" w16cid:durableId="2047825775">
    <w:abstractNumId w:val="19"/>
  </w:num>
  <w:num w:numId="7" w16cid:durableId="568878924">
    <w:abstractNumId w:val="6"/>
  </w:num>
  <w:num w:numId="8" w16cid:durableId="1518619208">
    <w:abstractNumId w:val="10"/>
  </w:num>
  <w:num w:numId="9" w16cid:durableId="1114399322">
    <w:abstractNumId w:val="17"/>
  </w:num>
  <w:num w:numId="10" w16cid:durableId="1619877078">
    <w:abstractNumId w:val="1"/>
  </w:num>
  <w:num w:numId="11" w16cid:durableId="246964960">
    <w:abstractNumId w:val="5"/>
  </w:num>
  <w:num w:numId="12" w16cid:durableId="315108158">
    <w:abstractNumId w:val="0"/>
  </w:num>
  <w:num w:numId="13" w16cid:durableId="272900489">
    <w:abstractNumId w:val="2"/>
  </w:num>
  <w:num w:numId="14" w16cid:durableId="1011487768">
    <w:abstractNumId w:val="9"/>
  </w:num>
  <w:num w:numId="15" w16cid:durableId="1263300972">
    <w:abstractNumId w:val="8"/>
  </w:num>
  <w:num w:numId="16" w16cid:durableId="2115787741">
    <w:abstractNumId w:val="16"/>
  </w:num>
  <w:num w:numId="17" w16cid:durableId="3554861">
    <w:abstractNumId w:val="3"/>
  </w:num>
  <w:num w:numId="18" w16cid:durableId="1248230498">
    <w:abstractNumId w:val="21"/>
  </w:num>
  <w:num w:numId="19" w16cid:durableId="1737850660">
    <w:abstractNumId w:val="18"/>
  </w:num>
  <w:num w:numId="20" w16cid:durableId="1184394213">
    <w:abstractNumId w:val="14"/>
  </w:num>
  <w:num w:numId="21" w16cid:durableId="1230727711">
    <w:abstractNumId w:val="20"/>
  </w:num>
  <w:num w:numId="22" w16cid:durableId="2086687975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265"/>
    <w:rsid w:val="000172E5"/>
    <w:rsid w:val="00052382"/>
    <w:rsid w:val="00063259"/>
    <w:rsid w:val="0006568A"/>
    <w:rsid w:val="00076F0F"/>
    <w:rsid w:val="00084253"/>
    <w:rsid w:val="000920E1"/>
    <w:rsid w:val="000D1F49"/>
    <w:rsid w:val="001727CA"/>
    <w:rsid w:val="001800AB"/>
    <w:rsid w:val="001A418F"/>
    <w:rsid w:val="002C56E6"/>
    <w:rsid w:val="00311D4F"/>
    <w:rsid w:val="0034390E"/>
    <w:rsid w:val="00344849"/>
    <w:rsid w:val="00361E11"/>
    <w:rsid w:val="003769BA"/>
    <w:rsid w:val="003F0847"/>
    <w:rsid w:val="0040090B"/>
    <w:rsid w:val="00460CE0"/>
    <w:rsid w:val="0046302A"/>
    <w:rsid w:val="00487D2D"/>
    <w:rsid w:val="004B2DBC"/>
    <w:rsid w:val="004D5D62"/>
    <w:rsid w:val="005112D0"/>
    <w:rsid w:val="00513F47"/>
    <w:rsid w:val="0057654A"/>
    <w:rsid w:val="00577E06"/>
    <w:rsid w:val="00583334"/>
    <w:rsid w:val="005A3BF7"/>
    <w:rsid w:val="005F2035"/>
    <w:rsid w:val="005F7990"/>
    <w:rsid w:val="006145D8"/>
    <w:rsid w:val="00637200"/>
    <w:rsid w:val="0063739C"/>
    <w:rsid w:val="0065514E"/>
    <w:rsid w:val="006901D1"/>
    <w:rsid w:val="007147D7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77BD5"/>
    <w:rsid w:val="0098597D"/>
    <w:rsid w:val="009F619A"/>
    <w:rsid w:val="009F6DDE"/>
    <w:rsid w:val="00A370A8"/>
    <w:rsid w:val="00AF1FD9"/>
    <w:rsid w:val="00B337A2"/>
    <w:rsid w:val="00B748C6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27265"/>
    <w:rsid w:val="00E61C09"/>
    <w:rsid w:val="00EB3B58"/>
    <w:rsid w:val="00EC7359"/>
    <w:rsid w:val="00ED7D6D"/>
    <w:rsid w:val="00EE270E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48BB1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0632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amg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amuetzel@camg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inie%20Gracie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CB5123530CE48E39F9B1B7F33AB0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FF6B9E-BBE6-4F13-90A8-6CCE345FC255}"/>
      </w:docPartPr>
      <w:docPartBody>
        <w:p w:rsidR="00204B8F" w:rsidRDefault="00000000">
          <w:pPr>
            <w:pStyle w:val="3CB5123530CE48E39F9B1B7F33AB0E0D"/>
          </w:pPr>
          <w:r w:rsidRPr="00311D4F">
            <w:t>Work Phone</w:t>
          </w:r>
        </w:p>
      </w:docPartBody>
    </w:docPart>
    <w:docPart>
      <w:docPartPr>
        <w:name w:val="8D8F1A12AF294DF080FC6A7B26517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DD8F4D-5F74-4113-B263-35C8253B38AA}"/>
      </w:docPartPr>
      <w:docPartBody>
        <w:p w:rsidR="00C357F5" w:rsidRDefault="00204B8F" w:rsidP="00204B8F">
          <w:pPr>
            <w:pStyle w:val="8D8F1A12AF294DF080FC6A7B265174E8"/>
          </w:pPr>
          <w:r w:rsidRPr="006145D8">
            <w:t>Work 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56D"/>
    <w:rsid w:val="00047A88"/>
    <w:rsid w:val="001625F5"/>
    <w:rsid w:val="00204B8F"/>
    <w:rsid w:val="005E6228"/>
    <w:rsid w:val="0065514E"/>
    <w:rsid w:val="00A9056D"/>
    <w:rsid w:val="00C35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kern w:val="0"/>
      <w:sz w:val="28"/>
      <w:szCs w:val="28"/>
      <w14:ligatures w14:val="none"/>
    </w:rPr>
  </w:style>
  <w:style w:type="paragraph" w:customStyle="1" w:styleId="8D8F1A12AF294DF080FC6A7B265174E8">
    <w:name w:val="8D8F1A12AF294DF080FC6A7B265174E8"/>
    <w:rsid w:val="00204B8F"/>
    <w:pPr>
      <w:spacing w:line="278" w:lineRule="auto"/>
    </w:pPr>
    <w:rPr>
      <w:sz w:val="24"/>
      <w:szCs w:val="24"/>
    </w:rPr>
  </w:style>
  <w:style w:type="paragraph" w:customStyle="1" w:styleId="3CB5123530CE48E39F9B1B7F33AB0E0D">
    <w:name w:val="3CB5123530CE48E39F9B1B7F33AB0E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2024-05-17T01:47:00Z</dcterms:created>
  <dcterms:modified xsi:type="dcterms:W3CDTF">2024-05-17T01:47:00Z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